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F5DF" w14:textId="77777777" w:rsidR="00414931" w:rsidRPr="00793782" w:rsidRDefault="00DC6CCD" w:rsidP="00137EB1">
      <w:pPr>
        <w:pStyle w:val="1"/>
        <w:rPr>
          <w:rStyle w:val="a3"/>
        </w:rPr>
      </w:pPr>
      <w:r w:rsidRPr="00793782">
        <w:rPr>
          <w:lang w:val="en-US"/>
        </w:rPr>
        <w:t>Title</w:t>
      </w:r>
    </w:p>
    <w:p w14:paraId="144D2723" w14:textId="77777777" w:rsidR="00DC6CCD" w:rsidRPr="006A596B" w:rsidRDefault="00DC6CCD" w:rsidP="00DC6CCD">
      <w:pPr>
        <w:rPr>
          <w:rStyle w:val="a4"/>
          <w:lang w:val="pt-BR"/>
        </w:rPr>
      </w:pPr>
      <w:r w:rsidRPr="00793782">
        <w:rPr>
          <w:rStyle w:val="a4"/>
        </w:rPr>
        <w:t>Authors (Name or initials + family name)</w:t>
      </w:r>
      <w:r w:rsidR="00494437" w:rsidRPr="00793782">
        <w:rPr>
          <w:rStyle w:val="a4"/>
        </w:rPr>
        <w:t xml:space="preserve">. </w:t>
      </w:r>
      <w:r w:rsidR="00494437" w:rsidRPr="006A596B">
        <w:rPr>
          <w:rStyle w:val="a4"/>
          <w:lang w:val="pt-BR"/>
        </w:rPr>
        <w:t>Ivan M. Ivanov*</w:t>
      </w:r>
      <w:r w:rsidR="00494437" w:rsidRPr="006A596B">
        <w:rPr>
          <w:rStyle w:val="a4"/>
          <w:vertAlign w:val="superscript"/>
          <w:lang w:val="pt-BR"/>
        </w:rPr>
        <w:t>†</w:t>
      </w:r>
      <w:r w:rsidR="00494437" w:rsidRPr="006A596B">
        <w:rPr>
          <w:rStyle w:val="a4"/>
          <w:lang w:val="pt-BR"/>
        </w:rPr>
        <w:t>, Petr Petrov</w:t>
      </w:r>
      <w:r w:rsidR="00494437" w:rsidRPr="006A596B">
        <w:rPr>
          <w:rStyle w:val="a4"/>
          <w:vertAlign w:val="superscript"/>
          <w:lang w:val="pt-BR"/>
        </w:rPr>
        <w:t>‡</w:t>
      </w:r>
      <w:r w:rsidR="005F193E" w:rsidRPr="006A596B">
        <w:rPr>
          <w:rStyle w:val="a4"/>
          <w:lang w:val="pt-BR"/>
        </w:rPr>
        <w:t>, P.S. Sidorov</w:t>
      </w:r>
      <w:r w:rsidR="005F193E" w:rsidRPr="006A596B">
        <w:rPr>
          <w:rStyle w:val="a4"/>
          <w:vertAlign w:val="superscript"/>
          <w:lang w:val="pt-BR"/>
        </w:rPr>
        <w:t>§</w:t>
      </w:r>
    </w:p>
    <w:p w14:paraId="6EE319E4" w14:textId="77777777" w:rsidR="00DC6CCD" w:rsidRPr="00793782" w:rsidRDefault="00DC6CCD" w:rsidP="005D4828">
      <w:pPr>
        <w:pStyle w:val="Organizations"/>
        <w:rPr>
          <w:lang w:val="en-US"/>
        </w:rPr>
      </w:pPr>
      <w:r w:rsidRPr="00793782">
        <w:rPr>
          <w:lang w:val="en-US"/>
        </w:rPr>
        <w:t>Organizations with addresses</w:t>
      </w:r>
    </w:p>
    <w:p w14:paraId="1965382A" w14:textId="77777777" w:rsidR="006A596B" w:rsidRDefault="006A596B" w:rsidP="005D4828">
      <w:pPr>
        <w:pStyle w:val="Text0"/>
        <w:rPr>
          <w:lang w:val="en-US"/>
        </w:rPr>
      </w:pPr>
    </w:p>
    <w:p w14:paraId="5B28724E" w14:textId="77777777" w:rsidR="005D4828" w:rsidRPr="00793782" w:rsidRDefault="005D4828" w:rsidP="005D4828">
      <w:pPr>
        <w:pStyle w:val="Text0"/>
        <w:rPr>
          <w:lang w:val="en-US"/>
        </w:rPr>
      </w:pPr>
      <w:r w:rsidRPr="00793782">
        <w:rPr>
          <w:lang w:val="en-US"/>
        </w:rPr>
        <w:t>e-mail</w:t>
      </w:r>
      <w:r w:rsidR="005F193E" w:rsidRPr="00793782">
        <w:rPr>
          <w:lang w:val="en-US"/>
        </w:rPr>
        <w:t>*</w:t>
      </w:r>
    </w:p>
    <w:p w14:paraId="39B60C61" w14:textId="77777777" w:rsidR="006A596B" w:rsidRDefault="006A596B" w:rsidP="005D4828">
      <w:pPr>
        <w:pStyle w:val="Abstract"/>
        <w:rPr>
          <w:lang w:val="en-US"/>
        </w:rPr>
      </w:pPr>
    </w:p>
    <w:p w14:paraId="1805AA40" w14:textId="77777777" w:rsidR="00DC6CCD" w:rsidRPr="00793782" w:rsidRDefault="00DC6CCD" w:rsidP="005D4828">
      <w:pPr>
        <w:pStyle w:val="Abstract"/>
        <w:rPr>
          <w:lang w:val="en-US"/>
        </w:rPr>
      </w:pPr>
      <w:r w:rsidRPr="00793782">
        <w:rPr>
          <w:lang w:val="en-US"/>
        </w:rPr>
        <w:t>Abstract</w:t>
      </w:r>
    </w:p>
    <w:p w14:paraId="2C6117E4" w14:textId="77777777" w:rsidR="006A596B" w:rsidRDefault="006A596B" w:rsidP="00494437">
      <w:pPr>
        <w:pStyle w:val="Keywords"/>
        <w:rPr>
          <w:lang w:val="en-US"/>
        </w:rPr>
      </w:pPr>
    </w:p>
    <w:p w14:paraId="23DE59FA" w14:textId="77777777" w:rsidR="005D4828" w:rsidRPr="00793782" w:rsidRDefault="005D4828" w:rsidP="00494437">
      <w:pPr>
        <w:pStyle w:val="Keywords"/>
        <w:rPr>
          <w:lang w:val="en-US"/>
        </w:rPr>
      </w:pPr>
      <w:r w:rsidRPr="00793782">
        <w:rPr>
          <w:lang w:val="en-US"/>
        </w:rPr>
        <w:t>Keywords</w:t>
      </w:r>
    </w:p>
    <w:p w14:paraId="242E7EA0" w14:textId="2BD3066B" w:rsidR="005D4828" w:rsidRPr="00D24981" w:rsidRDefault="00793782" w:rsidP="00494437">
      <w:pPr>
        <w:pStyle w:val="Text0"/>
        <w:rPr>
          <w:lang w:val="en-US"/>
        </w:rPr>
      </w:pPr>
      <w:r w:rsidRPr="00793782">
        <w:rPr>
          <w:lang w:val="en-US"/>
        </w:rPr>
        <w:t>The manuscript text</w:t>
      </w:r>
      <w:r w:rsidR="006A596B" w:rsidRPr="00D24981">
        <w:rPr>
          <w:lang w:val="en-US"/>
        </w:rPr>
        <w:t>:</w:t>
      </w:r>
    </w:p>
    <w:p w14:paraId="5E614235" w14:textId="765F0C21" w:rsidR="00FC3D0E" w:rsidRDefault="00652ADA" w:rsidP="00494437">
      <w:pPr>
        <w:pStyle w:val="Text0"/>
        <w:rPr>
          <w:lang w:val="en-US"/>
        </w:rPr>
      </w:pPr>
      <w:r w:rsidRPr="00FC3D0E">
        <w:rPr>
          <w:lang w:val="en-US"/>
        </w:rPr>
        <w:t>I</w:t>
      </w:r>
      <w:r w:rsidR="00FC3D0E" w:rsidRPr="00FC3D0E">
        <w:rPr>
          <w:lang w:val="en-US"/>
        </w:rPr>
        <w:t>ntroduction</w:t>
      </w:r>
      <w:r w:rsidRPr="00652ADA">
        <w:rPr>
          <w:lang w:val="en-US"/>
        </w:rPr>
        <w:t xml:space="preserve"> </w:t>
      </w:r>
      <w:r w:rsidRPr="001025EE">
        <w:rPr>
          <w:lang w:val="en-US"/>
        </w:rPr>
        <w:t>(</w:t>
      </w:r>
      <w:r w:rsidR="00FC3D0E" w:rsidRPr="00FC3D0E">
        <w:rPr>
          <w:lang w:val="en-US"/>
        </w:rPr>
        <w:t>coverage of the current state of the issue under study with references to primary sources, setting the goal and objectives of the study</w:t>
      </w:r>
      <w:r w:rsidR="00BB609E" w:rsidRPr="00BB609E">
        <w:rPr>
          <w:lang w:val="en-US"/>
        </w:rPr>
        <w:t>)</w:t>
      </w:r>
    </w:p>
    <w:p w14:paraId="243A92DD" w14:textId="77777777" w:rsidR="001025EE" w:rsidRDefault="001025EE" w:rsidP="00494437">
      <w:pPr>
        <w:pStyle w:val="Text0"/>
        <w:rPr>
          <w:lang w:val="en-US"/>
        </w:rPr>
      </w:pPr>
    </w:p>
    <w:p w14:paraId="711AB376" w14:textId="2D3EF8E4" w:rsidR="003F2478" w:rsidRDefault="003F2478" w:rsidP="003F2478">
      <w:pPr>
        <w:pStyle w:val="Text0"/>
        <w:rPr>
          <w:lang w:val="en-US"/>
        </w:rPr>
      </w:pPr>
      <w:r w:rsidRPr="003F2478">
        <w:rPr>
          <w:lang w:val="en-US"/>
        </w:rPr>
        <w:t xml:space="preserve">Materials </w:t>
      </w:r>
      <w:r w:rsidRPr="003F2478">
        <w:rPr>
          <w:lang w:val="en-US"/>
        </w:rPr>
        <w:t xml:space="preserve">and methods of research </w:t>
      </w:r>
      <w:r w:rsidR="006519A0" w:rsidRPr="006519A0">
        <w:rPr>
          <w:lang w:val="en-US"/>
        </w:rPr>
        <w:t>(</w:t>
      </w:r>
      <w:r w:rsidRPr="003F2478">
        <w:rPr>
          <w:lang w:val="en-US"/>
        </w:rPr>
        <w:t>a list of materials and equipment used during the study</w:t>
      </w:r>
      <w:r w:rsidR="006519A0" w:rsidRPr="006519A0">
        <w:rPr>
          <w:lang w:val="en-US"/>
        </w:rPr>
        <w:t>)</w:t>
      </w:r>
    </w:p>
    <w:p w14:paraId="009B3B7A" w14:textId="77777777" w:rsidR="005216E6" w:rsidRDefault="005216E6" w:rsidP="003F2478">
      <w:pPr>
        <w:pStyle w:val="Text0"/>
        <w:rPr>
          <w:lang w:val="en-US"/>
        </w:rPr>
      </w:pPr>
    </w:p>
    <w:p w14:paraId="2863BB3E" w14:textId="446078AE" w:rsidR="003F2478" w:rsidRDefault="005216E6" w:rsidP="003F2478">
      <w:pPr>
        <w:pStyle w:val="Text0"/>
        <w:rPr>
          <w:lang w:val="en-US"/>
        </w:rPr>
      </w:pPr>
      <w:r w:rsidRPr="003F2478">
        <w:rPr>
          <w:lang w:val="en-US"/>
        </w:rPr>
        <w:t xml:space="preserve">Research </w:t>
      </w:r>
      <w:r w:rsidR="003F2478" w:rsidRPr="003F2478">
        <w:rPr>
          <w:lang w:val="en-US"/>
        </w:rPr>
        <w:t>results and their discussion</w:t>
      </w:r>
      <w:r w:rsidRPr="005216E6">
        <w:rPr>
          <w:lang w:val="en-US"/>
        </w:rPr>
        <w:t xml:space="preserve"> (</w:t>
      </w:r>
      <w:r w:rsidR="003F2478" w:rsidRPr="003F2478">
        <w:rPr>
          <w:lang w:val="en-US"/>
        </w:rPr>
        <w:t xml:space="preserve">analysis, generalization of the </w:t>
      </w:r>
      <w:r w:rsidR="006519A0" w:rsidRPr="003F2478">
        <w:rPr>
          <w:lang w:val="en-US"/>
        </w:rPr>
        <w:t>results obtained</w:t>
      </w:r>
      <w:r>
        <w:rPr>
          <w:lang w:val="en-US"/>
        </w:rPr>
        <w:t>, and</w:t>
      </w:r>
      <w:r w:rsidR="003F2478" w:rsidRPr="003F2478">
        <w:rPr>
          <w:lang w:val="en-US"/>
        </w:rPr>
        <w:t xml:space="preserve"> their</w:t>
      </w:r>
      <w:r w:rsidRPr="005216E6">
        <w:rPr>
          <w:lang w:val="en-US"/>
        </w:rPr>
        <w:t xml:space="preserve"> </w:t>
      </w:r>
      <w:r w:rsidR="003F2478" w:rsidRPr="003F2478">
        <w:rPr>
          <w:lang w:val="en-US"/>
        </w:rPr>
        <w:t>comparison with known data from the literature</w:t>
      </w:r>
      <w:r w:rsidRPr="005216E6">
        <w:rPr>
          <w:lang w:val="en-US"/>
        </w:rPr>
        <w:t>)</w:t>
      </w:r>
    </w:p>
    <w:p w14:paraId="4B20CCE0" w14:textId="77777777" w:rsidR="005216E6" w:rsidRPr="005216E6" w:rsidRDefault="005216E6" w:rsidP="003F2478">
      <w:pPr>
        <w:pStyle w:val="Text0"/>
        <w:rPr>
          <w:lang w:val="en-US"/>
        </w:rPr>
      </w:pPr>
    </w:p>
    <w:p w14:paraId="6764A4F2" w14:textId="2A1BD7EA" w:rsidR="001025EE" w:rsidRDefault="005216E6" w:rsidP="003F2478">
      <w:pPr>
        <w:pStyle w:val="Text0"/>
        <w:rPr>
          <w:lang w:val="en-US"/>
        </w:rPr>
      </w:pPr>
      <w:r w:rsidRPr="005216E6">
        <w:rPr>
          <w:lang w:val="en-US"/>
        </w:rPr>
        <w:t>C</w:t>
      </w:r>
      <w:r w:rsidR="003F2478" w:rsidRPr="003F2478">
        <w:rPr>
          <w:lang w:val="en-US"/>
        </w:rPr>
        <w:t>onclusion</w:t>
      </w:r>
      <w:r w:rsidRPr="005216E6">
        <w:rPr>
          <w:lang w:val="en-US"/>
        </w:rPr>
        <w:t xml:space="preserve"> </w:t>
      </w:r>
      <w:r w:rsidRPr="003C5F63">
        <w:rPr>
          <w:lang w:val="en-US"/>
        </w:rPr>
        <w:t>(</w:t>
      </w:r>
      <w:r w:rsidR="003F2478" w:rsidRPr="003F2478">
        <w:rPr>
          <w:lang w:val="en-US"/>
        </w:rPr>
        <w:t>a brief justification of the results presented in the article, the main conclusions</w:t>
      </w:r>
      <w:r w:rsidR="003C5F63" w:rsidRPr="003C5F63">
        <w:rPr>
          <w:lang w:val="en-US"/>
        </w:rPr>
        <w:t>)</w:t>
      </w:r>
    </w:p>
    <w:p w14:paraId="1A089FA2" w14:textId="77777777" w:rsidR="003C5F63" w:rsidRDefault="003C5F63" w:rsidP="003F2478">
      <w:pPr>
        <w:pStyle w:val="Text0"/>
        <w:rPr>
          <w:lang w:val="en-US"/>
        </w:rPr>
      </w:pPr>
    </w:p>
    <w:p w14:paraId="278BE288" w14:textId="4B42D7E5" w:rsidR="006A596B" w:rsidRDefault="006A596B" w:rsidP="00494437">
      <w:pPr>
        <w:pStyle w:val="Text0"/>
        <w:rPr>
          <w:lang w:val="en-US"/>
        </w:rPr>
      </w:pPr>
      <w:r w:rsidRPr="00D24981">
        <w:rPr>
          <w:lang w:val="en-US"/>
        </w:rPr>
        <w:t>A</w:t>
      </w:r>
      <w:r w:rsidRPr="006A596B">
        <w:rPr>
          <w:lang w:val="en-US"/>
        </w:rPr>
        <w:t>uthors</w:t>
      </w:r>
      <w:r w:rsidRPr="00D24981">
        <w:rPr>
          <w:lang w:val="en-US"/>
        </w:rPr>
        <w:t>' c</w:t>
      </w:r>
      <w:r w:rsidRPr="006A596B">
        <w:rPr>
          <w:lang w:val="en-US"/>
        </w:rPr>
        <w:t>ontribution</w:t>
      </w:r>
    </w:p>
    <w:p w14:paraId="473B4590" w14:textId="77777777" w:rsidR="00D24981" w:rsidRDefault="00D24981" w:rsidP="00494437">
      <w:pPr>
        <w:pStyle w:val="Text0"/>
        <w:rPr>
          <w:lang w:val="en-US"/>
        </w:rPr>
      </w:pPr>
    </w:p>
    <w:p w14:paraId="3C7E4643" w14:textId="5CB2823D" w:rsidR="00793782" w:rsidRDefault="00793782" w:rsidP="00494437">
      <w:pPr>
        <w:pStyle w:val="Text0"/>
        <w:rPr>
          <w:lang w:val="en-US"/>
        </w:rPr>
      </w:pPr>
      <w:r w:rsidRPr="00793782">
        <w:rPr>
          <w:lang w:val="en-US"/>
        </w:rPr>
        <w:t>Acknowledgements</w:t>
      </w:r>
    </w:p>
    <w:p w14:paraId="3B746316" w14:textId="77777777" w:rsidR="00D24981" w:rsidRDefault="00D24981" w:rsidP="00494437">
      <w:pPr>
        <w:pStyle w:val="Text0"/>
        <w:rPr>
          <w:lang w:val="en-US"/>
        </w:rPr>
      </w:pPr>
    </w:p>
    <w:p w14:paraId="535A3D6C" w14:textId="47E87244" w:rsidR="006A596B" w:rsidRPr="00793782" w:rsidRDefault="006A596B" w:rsidP="00494437">
      <w:pPr>
        <w:pStyle w:val="Text0"/>
        <w:rPr>
          <w:lang w:val="en-US"/>
        </w:rPr>
      </w:pPr>
      <w:r w:rsidRPr="006A596B">
        <w:rPr>
          <w:lang w:val="en-US"/>
        </w:rPr>
        <w:t>Conflict of interest statement</w:t>
      </w:r>
    </w:p>
    <w:p w14:paraId="47F34435" w14:textId="77777777" w:rsidR="00793782" w:rsidRPr="00793782" w:rsidRDefault="00793782" w:rsidP="00494437">
      <w:pPr>
        <w:pStyle w:val="Text0"/>
        <w:rPr>
          <w:lang w:val="en-US"/>
        </w:rPr>
      </w:pPr>
    </w:p>
    <w:p w14:paraId="5A8C7547" w14:textId="77777777" w:rsidR="005D4828" w:rsidRPr="00793782" w:rsidRDefault="00793782" w:rsidP="00793782">
      <w:pPr>
        <w:pStyle w:val="Text0"/>
        <w:rPr>
          <w:rStyle w:val="a4"/>
          <w:rFonts w:cstheme="minorBidi"/>
          <w:b w:val="0"/>
          <w:bCs w:val="0"/>
          <w:iCs w:val="0"/>
          <w:noProof w:val="0"/>
          <w:color w:val="auto"/>
          <w:szCs w:val="22"/>
        </w:rPr>
      </w:pPr>
      <w:r w:rsidRPr="00793782">
        <w:rPr>
          <w:lang w:val="en-US"/>
        </w:rPr>
        <w:t>References</w:t>
      </w:r>
    </w:p>
    <w:sectPr w:rsidR="005D4828" w:rsidRPr="0079378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B1"/>
    <w:rsid w:val="001025EE"/>
    <w:rsid w:val="00137EB1"/>
    <w:rsid w:val="002450C3"/>
    <w:rsid w:val="003460D5"/>
    <w:rsid w:val="003B0757"/>
    <w:rsid w:val="003C5F63"/>
    <w:rsid w:val="003E0E31"/>
    <w:rsid w:val="003F2478"/>
    <w:rsid w:val="00414931"/>
    <w:rsid w:val="00494437"/>
    <w:rsid w:val="00505528"/>
    <w:rsid w:val="005216E6"/>
    <w:rsid w:val="005612D2"/>
    <w:rsid w:val="005A1517"/>
    <w:rsid w:val="005D4828"/>
    <w:rsid w:val="005F193E"/>
    <w:rsid w:val="006519A0"/>
    <w:rsid w:val="00652ADA"/>
    <w:rsid w:val="006A596B"/>
    <w:rsid w:val="00730D90"/>
    <w:rsid w:val="00793782"/>
    <w:rsid w:val="007D39AF"/>
    <w:rsid w:val="009B2247"/>
    <w:rsid w:val="00AF4162"/>
    <w:rsid w:val="00B73E63"/>
    <w:rsid w:val="00BB609E"/>
    <w:rsid w:val="00CC01B1"/>
    <w:rsid w:val="00D24981"/>
    <w:rsid w:val="00DC6CCD"/>
    <w:rsid w:val="00FB0890"/>
    <w:rsid w:val="00FC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C83F4"/>
  <w15:chartTrackingRefBased/>
  <w15:docId w15:val="{FA4DF9A1-12DA-4621-8B13-4D842EFD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aliases w:val="Article title"/>
    <w:basedOn w:val="Text"/>
    <w:uiPriority w:val="33"/>
    <w:rsid w:val="005F193E"/>
    <w:rPr>
      <w:rFonts w:ascii="Arial" w:hAnsi="Arial" w:cs="Arial"/>
      <w:b/>
      <w:bCs/>
      <w:i w:val="0"/>
      <w:iCs/>
      <w:caps w:val="0"/>
      <w:smallCaps w:val="0"/>
      <w:strike w:val="0"/>
      <w:dstrike w:val="0"/>
      <w:vanish w:val="0"/>
      <w:color w:val="000000" w:themeColor="text1"/>
      <w:spacing w:val="0"/>
      <w:kern w:val="0"/>
      <w:sz w:val="24"/>
      <w:szCs w:val="24"/>
      <w:lang w:val="en-US"/>
    </w:rPr>
  </w:style>
  <w:style w:type="character" w:styleId="a4">
    <w:name w:val="Strong"/>
    <w:aliases w:val="Authors"/>
    <w:basedOn w:val="a3"/>
    <w:uiPriority w:val="22"/>
    <w:qFormat/>
    <w:rsid w:val="00DC6CCD"/>
    <w:rPr>
      <w:rFonts w:ascii="Arial" w:hAnsi="Arial" w:cs="Arial"/>
      <w:b/>
      <w:bCs/>
      <w:i w:val="0"/>
      <w:iCs/>
      <w:caps w:val="0"/>
      <w:smallCaps w:val="0"/>
      <w:strike w:val="0"/>
      <w:dstrike w:val="0"/>
      <w:noProof/>
      <w:vanish w:val="0"/>
      <w:color w:val="000000" w:themeColor="text1"/>
      <w:spacing w:val="0"/>
      <w:kern w:val="0"/>
      <w:sz w:val="22"/>
      <w:szCs w:val="24"/>
      <w:lang w:val="en-US"/>
    </w:rPr>
  </w:style>
  <w:style w:type="paragraph" w:customStyle="1" w:styleId="Organizations">
    <w:name w:val="Organizations"/>
    <w:basedOn w:val="a"/>
    <w:next w:val="Text0"/>
    <w:link w:val="Organizations0"/>
    <w:autoRedefine/>
    <w:qFormat/>
    <w:rsid w:val="005F193E"/>
    <w:pPr>
      <w:spacing w:after="0" w:line="240" w:lineRule="auto"/>
      <w:contextualSpacing/>
    </w:pPr>
    <w:rPr>
      <w:rFonts w:ascii="Arial" w:hAnsi="Arial"/>
    </w:rPr>
  </w:style>
  <w:style w:type="paragraph" w:customStyle="1" w:styleId="Abstract">
    <w:name w:val="Abstract"/>
    <w:basedOn w:val="Organizations"/>
    <w:next w:val="a"/>
    <w:link w:val="Abstract0"/>
    <w:autoRedefine/>
    <w:qFormat/>
    <w:rsid w:val="005F193E"/>
    <w:pPr>
      <w:spacing w:after="120"/>
      <w:jc w:val="both"/>
    </w:pPr>
  </w:style>
  <w:style w:type="character" w:customStyle="1" w:styleId="Organizations0">
    <w:name w:val="Organizations Знак"/>
    <w:basedOn w:val="a0"/>
    <w:link w:val="Organizations"/>
    <w:rsid w:val="005F193E"/>
    <w:rPr>
      <w:rFonts w:ascii="Arial" w:hAnsi="Arial"/>
    </w:rPr>
  </w:style>
  <w:style w:type="paragraph" w:customStyle="1" w:styleId="Keywords">
    <w:name w:val="Keywords"/>
    <w:basedOn w:val="Abstract"/>
    <w:next w:val="Text0"/>
    <w:link w:val="Keywords0"/>
    <w:autoRedefine/>
    <w:qFormat/>
    <w:rsid w:val="005F193E"/>
    <w:pPr>
      <w:spacing w:after="240"/>
      <w:jc w:val="left"/>
    </w:pPr>
  </w:style>
  <w:style w:type="character" w:customStyle="1" w:styleId="Abstract0">
    <w:name w:val="Abstract Знак"/>
    <w:basedOn w:val="Organizations0"/>
    <w:link w:val="Abstract"/>
    <w:rsid w:val="005F193E"/>
    <w:rPr>
      <w:rFonts w:ascii="Arial" w:hAnsi="Arial"/>
    </w:rPr>
  </w:style>
  <w:style w:type="paragraph" w:customStyle="1" w:styleId="Text0">
    <w:name w:val="Text"/>
    <w:basedOn w:val="Abstract"/>
    <w:link w:val="Text"/>
    <w:autoRedefine/>
    <w:qFormat/>
    <w:rsid w:val="005F193E"/>
  </w:style>
  <w:style w:type="character" w:customStyle="1" w:styleId="Keywords0">
    <w:name w:val="Keywords Знак"/>
    <w:basedOn w:val="Abstract0"/>
    <w:link w:val="Keywords"/>
    <w:rsid w:val="005F193E"/>
    <w:rPr>
      <w:rFonts w:ascii="Arial" w:hAnsi="Arial"/>
    </w:rPr>
  </w:style>
  <w:style w:type="paragraph" w:customStyle="1" w:styleId="1">
    <w:name w:val="Заголовок1"/>
    <w:basedOn w:val="Text0"/>
    <w:next w:val="Text0"/>
    <w:link w:val="Title"/>
    <w:autoRedefine/>
    <w:qFormat/>
    <w:rsid w:val="005F193E"/>
    <w:pPr>
      <w:spacing w:before="240" w:after="240"/>
      <w:jc w:val="left"/>
    </w:pPr>
    <w:rPr>
      <w:b/>
      <w:sz w:val="24"/>
    </w:rPr>
  </w:style>
  <w:style w:type="character" w:customStyle="1" w:styleId="Text">
    <w:name w:val="Text Знак"/>
    <w:basedOn w:val="Abstract0"/>
    <w:link w:val="Text0"/>
    <w:rsid w:val="005F193E"/>
    <w:rPr>
      <w:rFonts w:ascii="Arial" w:hAnsi="Arial"/>
    </w:rPr>
  </w:style>
  <w:style w:type="character" w:styleId="a5">
    <w:name w:val="Intense Emphasis"/>
    <w:basedOn w:val="a0"/>
    <w:uiPriority w:val="21"/>
    <w:rsid w:val="00494437"/>
    <w:rPr>
      <w:i/>
      <w:iCs/>
      <w:color w:val="4F81BD" w:themeColor="accent1"/>
    </w:rPr>
  </w:style>
  <w:style w:type="character" w:customStyle="1" w:styleId="Title">
    <w:name w:val="Title Знак"/>
    <w:basedOn w:val="Text"/>
    <w:link w:val="1"/>
    <w:rsid w:val="005F193E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%20Drive\OneDrive%20-%20puc-rio.br\Documents\2026\moca_model_2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moca_model_26</Template>
  <TotalTime>10</TotalTime>
  <Pages>1</Pages>
  <Words>95</Words>
  <Characters>653</Characters>
  <Application>Microsoft Office Word</Application>
  <DocSecurity>0</DocSecurity>
  <Lines>50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Zaitsev Volodymyr</dc:creator>
  <cp:keywords/>
  <dc:description/>
  <cp:lastModifiedBy>Volodymyr Zaitsev</cp:lastModifiedBy>
  <cp:revision>15</cp:revision>
  <dcterms:created xsi:type="dcterms:W3CDTF">2026-01-25T17:35:00Z</dcterms:created>
  <dcterms:modified xsi:type="dcterms:W3CDTF">2026-01-25T17:48:00Z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fac4e5ce-4aac-4f8b-94cf-689854a1618b</vt:lpwstr>
  </property>
</Properties>
</file>